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vertAnchor="page" w:horzAnchor="margin" w:tblpXSpec="center" w:tblpY="3789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rozložení letáku události"/>
      </w:tblPr>
      <w:tblGrid>
        <w:gridCol w:w="8832"/>
      </w:tblGrid>
      <w:tr w:rsidR="00897FB4" w:rsidRPr="00387E40" w14:paraId="10BCBD00" w14:textId="77777777" w:rsidTr="008E5EF8">
        <w:trPr>
          <w:trHeight w:val="9297"/>
          <w:tblHeader/>
        </w:trPr>
        <w:tc>
          <w:tcPr>
            <w:tcW w:w="8789" w:type="dxa"/>
          </w:tcPr>
          <w:p w14:paraId="1A274AB9" w14:textId="6744B6CD" w:rsidR="00897FB4" w:rsidRPr="00387E40" w:rsidRDefault="00526A5D" w:rsidP="008E5EF8">
            <w:pPr>
              <w:pStyle w:val="Podnadpis"/>
              <w:jc w:val="right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Karlovarský kraj</w:t>
            </w:r>
          </w:p>
          <w:p w14:paraId="4A5B3F8F" w14:textId="77777777" w:rsidR="00526A5D" w:rsidRPr="00387E40" w:rsidRDefault="00526A5D" w:rsidP="008E5EF8">
            <w:pPr>
              <w:pStyle w:val="Datum"/>
              <w:rPr>
                <w:rFonts w:ascii="Cambria" w:hAnsi="Cambria"/>
                <w:sz w:val="24"/>
                <w:u w:val="single"/>
              </w:rPr>
            </w:pPr>
            <w:r w:rsidRPr="00387E40">
              <w:rPr>
                <w:rFonts w:ascii="Cambria" w:hAnsi="Cambria"/>
                <w:sz w:val="24"/>
                <w:u w:val="single"/>
              </w:rPr>
              <w:t>Podmínky nominace babičky:</w:t>
            </w:r>
          </w:p>
          <w:p w14:paraId="539A80DB" w14:textId="77777777" w:rsidR="000C2889" w:rsidRPr="00387E40" w:rsidRDefault="000C2889" w:rsidP="008E5EF8">
            <w:pPr>
              <w:pStyle w:val="Datum"/>
              <w:rPr>
                <w:rFonts w:ascii="Cambria" w:hAnsi="Cambria"/>
                <w:b w:val="0"/>
                <w:bCs w:val="0"/>
                <w:sz w:val="24"/>
              </w:rPr>
            </w:pPr>
          </w:p>
          <w:p w14:paraId="29A231D5" w14:textId="2D8B49C9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  <w:r w:rsidRPr="00387E40">
              <w:rPr>
                <w:rFonts w:ascii="Cambria" w:hAnsi="Cambria"/>
                <w:b w:val="0"/>
                <w:bCs w:val="0"/>
                <w:sz w:val="24"/>
              </w:rPr>
              <w:t>Soutěže se může zúčastnit babička s trvalým pobytem v Karlovarském kraji ve věku od 60 let.</w:t>
            </w:r>
          </w:p>
          <w:p w14:paraId="7731563B" w14:textId="77777777" w:rsidR="000C2889" w:rsidRPr="00387E40" w:rsidRDefault="000C2889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</w:p>
          <w:p w14:paraId="4E5E8CE6" w14:textId="694E2D6B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  <w:r w:rsidRPr="00387E40">
              <w:rPr>
                <w:rFonts w:ascii="Cambria" w:hAnsi="Cambria"/>
                <w:b w:val="0"/>
                <w:bCs w:val="0"/>
                <w:sz w:val="24"/>
              </w:rPr>
              <w:t>Odeslat vyplněnou přihlášku online, nebo v obálce na adresu:</w:t>
            </w:r>
          </w:p>
          <w:p w14:paraId="1C502933" w14:textId="77777777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  <w:r w:rsidRPr="00387E40">
              <w:rPr>
                <w:rFonts w:ascii="Cambria" w:hAnsi="Cambria"/>
                <w:b w:val="0"/>
                <w:bCs w:val="0"/>
                <w:sz w:val="24"/>
              </w:rPr>
              <w:t>26. dubna 591/12, Cheb 350 02.</w:t>
            </w:r>
          </w:p>
          <w:p w14:paraId="5CBA3A11" w14:textId="77777777" w:rsidR="000C2889" w:rsidRPr="00387E40" w:rsidRDefault="000C2889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</w:p>
          <w:p w14:paraId="4A49549B" w14:textId="3AC61902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  <w:r w:rsidRPr="00387E40">
              <w:rPr>
                <w:rFonts w:ascii="Cambria" w:hAnsi="Cambria"/>
                <w:b w:val="0"/>
                <w:bCs w:val="0"/>
                <w:sz w:val="24"/>
              </w:rPr>
              <w:t xml:space="preserve">Přihlášky do 31.července 2022. </w:t>
            </w:r>
          </w:p>
          <w:p w14:paraId="4AB618E8" w14:textId="77777777" w:rsidR="000C2889" w:rsidRPr="00387E40" w:rsidRDefault="000C2889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</w:p>
          <w:p w14:paraId="7A3F984B" w14:textId="6F527DEE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sz w:val="24"/>
              </w:rPr>
            </w:pPr>
            <w:r w:rsidRPr="00387E40">
              <w:rPr>
                <w:rFonts w:ascii="Cambria" w:hAnsi="Cambria"/>
                <w:sz w:val="24"/>
              </w:rPr>
              <w:t>Obálku označte heslem „Babička Karlovarského kraje“.</w:t>
            </w:r>
          </w:p>
          <w:p w14:paraId="10685392" w14:textId="77777777" w:rsidR="000C2889" w:rsidRPr="00387E40" w:rsidRDefault="000C2889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</w:p>
          <w:p w14:paraId="74C27B37" w14:textId="46E66974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  <w:r w:rsidRPr="00387E40">
              <w:rPr>
                <w:rFonts w:ascii="Cambria" w:hAnsi="Cambria"/>
                <w:b w:val="0"/>
                <w:bCs w:val="0"/>
                <w:sz w:val="24"/>
              </w:rPr>
              <w:t>Uzavírka nominací je 31.července 2022.</w:t>
            </w:r>
          </w:p>
          <w:p w14:paraId="63FDE47D" w14:textId="77777777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</w:p>
          <w:p w14:paraId="1E3384D3" w14:textId="77777777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sz w:val="24"/>
                <w:u w:val="single"/>
              </w:rPr>
            </w:pPr>
            <w:r w:rsidRPr="00387E40">
              <w:rPr>
                <w:rFonts w:ascii="Cambria" w:hAnsi="Cambria"/>
                <w:sz w:val="24"/>
                <w:u w:val="single"/>
              </w:rPr>
              <w:t>Soutěžní úkoly:</w:t>
            </w:r>
          </w:p>
          <w:p w14:paraId="6E6AF684" w14:textId="77777777" w:rsidR="000C2889" w:rsidRPr="00387E40" w:rsidRDefault="000C2889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</w:p>
          <w:p w14:paraId="397B5E55" w14:textId="0D5AC602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  <w:r w:rsidRPr="00387E40">
              <w:rPr>
                <w:rFonts w:ascii="Cambria" w:hAnsi="Cambria"/>
                <w:b w:val="0"/>
                <w:bCs w:val="0"/>
                <w:sz w:val="24"/>
              </w:rPr>
              <w:t>Řízený rozhovor – představ sebe a svůj kraj i bydliště v rozsahu max.3 minuty.</w:t>
            </w:r>
          </w:p>
          <w:p w14:paraId="06F9E1A5" w14:textId="77777777" w:rsidR="000C2889" w:rsidRPr="00387E40" w:rsidRDefault="000C2889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</w:p>
          <w:p w14:paraId="4CDEA7E3" w14:textId="18802436" w:rsidR="00526A5D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  <w:r w:rsidRPr="00387E40">
              <w:rPr>
                <w:rFonts w:ascii="Cambria" w:hAnsi="Cambria"/>
                <w:b w:val="0"/>
                <w:bCs w:val="0"/>
                <w:sz w:val="24"/>
              </w:rPr>
              <w:t>Ukaž</w:t>
            </w:r>
            <w:r w:rsidRPr="00387E40">
              <w:rPr>
                <w:rFonts w:ascii="Cambria" w:hAnsi="Cambria"/>
                <w:b w:val="0"/>
                <w:bCs w:val="0"/>
                <w:sz w:val="24"/>
              </w:rPr>
              <w:t xml:space="preserve">, </w:t>
            </w:r>
            <w:r w:rsidRPr="00387E40">
              <w:rPr>
                <w:rFonts w:ascii="Cambria" w:hAnsi="Cambria"/>
                <w:b w:val="0"/>
                <w:bCs w:val="0"/>
                <w:sz w:val="24"/>
              </w:rPr>
              <w:t>co umíš – zpěv,</w:t>
            </w:r>
            <w:r w:rsidRPr="00387E40">
              <w:rPr>
                <w:rFonts w:ascii="Cambria" w:hAnsi="Cambria"/>
                <w:b w:val="0"/>
                <w:bCs w:val="0"/>
                <w:sz w:val="24"/>
              </w:rPr>
              <w:t xml:space="preserve"> </w:t>
            </w:r>
            <w:r w:rsidRPr="00387E40">
              <w:rPr>
                <w:rFonts w:ascii="Cambria" w:hAnsi="Cambria"/>
                <w:b w:val="0"/>
                <w:bCs w:val="0"/>
                <w:sz w:val="24"/>
              </w:rPr>
              <w:t>tanec recitace, sport, ukázka vlastní tvorby – malování, háčkování, pletení, vyšívání, vaření, hra na hudební nástroj atd.</w:t>
            </w:r>
          </w:p>
          <w:p w14:paraId="59FB7F00" w14:textId="77777777" w:rsidR="000C2889" w:rsidRPr="00387E40" w:rsidRDefault="000C2889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</w:p>
          <w:p w14:paraId="706A6190" w14:textId="3B5228FE" w:rsidR="00897FB4" w:rsidRPr="00387E40" w:rsidRDefault="00526A5D" w:rsidP="008E5EF8">
            <w:pPr>
              <w:pStyle w:val="Datum"/>
              <w:spacing w:line="240" w:lineRule="auto"/>
              <w:rPr>
                <w:rFonts w:ascii="Cambria" w:hAnsi="Cambria"/>
                <w:b w:val="0"/>
                <w:bCs w:val="0"/>
                <w:sz w:val="24"/>
              </w:rPr>
            </w:pPr>
            <w:r w:rsidRPr="00387E40">
              <w:rPr>
                <w:rFonts w:ascii="Cambria" w:hAnsi="Cambria"/>
                <w:b w:val="0"/>
                <w:bCs w:val="0"/>
                <w:sz w:val="24"/>
              </w:rPr>
              <w:t>Módní přehlídka – společenské oblečení dle vlastního výběru.</w:t>
            </w:r>
          </w:p>
          <w:p w14:paraId="631B2FDB" w14:textId="0BFEF7D9" w:rsidR="00897FB4" w:rsidRPr="00387E40" w:rsidRDefault="00897FB4" w:rsidP="008E5EF8">
            <w:pPr>
              <w:pStyle w:val="Msto"/>
              <w:ind w:left="0"/>
              <w:rPr>
                <w:rFonts w:ascii="Cambria" w:hAnsi="Cambria"/>
                <w:sz w:val="16"/>
                <w:szCs w:val="16"/>
              </w:rPr>
            </w:pPr>
          </w:p>
          <w:p w14:paraId="1596F294" w14:textId="1E6464BA" w:rsidR="000C2889" w:rsidRPr="00387E40" w:rsidRDefault="000C2889" w:rsidP="008E5EF8">
            <w:pPr>
              <w:pStyle w:val="Bezmezer"/>
              <w:ind w:left="0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Jméno a příjmení</w:t>
            </w:r>
            <w:r w:rsidRPr="00387E40">
              <w:rPr>
                <w:rFonts w:ascii="Cambria" w:hAnsi="Cambria"/>
              </w:rPr>
              <w:t>: …………………………………………………………</w:t>
            </w:r>
            <w:r w:rsidR="001D0577" w:rsidRPr="00387E40">
              <w:rPr>
                <w:rFonts w:ascii="Cambria" w:hAnsi="Cambria"/>
              </w:rPr>
              <w:t>……………</w:t>
            </w:r>
            <w:r w:rsidR="00387E40">
              <w:rPr>
                <w:rFonts w:ascii="Cambria" w:hAnsi="Cambria"/>
              </w:rPr>
              <w:t>……………………</w:t>
            </w:r>
            <w:proofErr w:type="gramStart"/>
            <w:r w:rsidR="00387E40">
              <w:rPr>
                <w:rFonts w:ascii="Cambria" w:hAnsi="Cambria"/>
              </w:rPr>
              <w:t>…….</w:t>
            </w:r>
            <w:proofErr w:type="gramEnd"/>
            <w:r w:rsidR="00387E40">
              <w:rPr>
                <w:rFonts w:ascii="Cambria" w:hAnsi="Cambria"/>
              </w:rPr>
              <w:t>.</w:t>
            </w:r>
          </w:p>
          <w:p w14:paraId="5AE4D7FB" w14:textId="508191AB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183E90B7" w14:textId="4878F08B" w:rsidR="000C2889" w:rsidRPr="00387E40" w:rsidRDefault="000C2889" w:rsidP="001D0577">
            <w:pPr>
              <w:pStyle w:val="Bezmezer"/>
              <w:ind w:left="0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Datum narození</w:t>
            </w:r>
            <w:r w:rsidRPr="00387E40">
              <w:rPr>
                <w:rFonts w:ascii="Cambria" w:hAnsi="Cambria"/>
              </w:rPr>
              <w:t>: ……………………………………………………………</w:t>
            </w:r>
            <w:r w:rsidR="001D0577" w:rsidRPr="00387E40">
              <w:rPr>
                <w:rFonts w:ascii="Cambria" w:hAnsi="Cambria"/>
              </w:rPr>
              <w:t>…………</w:t>
            </w:r>
            <w:r w:rsidR="00387E40">
              <w:rPr>
                <w:rFonts w:ascii="Cambria" w:hAnsi="Cambria"/>
              </w:rPr>
              <w:t>…………………………….</w:t>
            </w:r>
          </w:p>
          <w:p w14:paraId="33427414" w14:textId="15BE2E62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591AD7A5" w14:textId="4D0B2C99" w:rsidR="000C2889" w:rsidRPr="00387E40" w:rsidRDefault="000C2889" w:rsidP="001D0577">
            <w:pPr>
              <w:pStyle w:val="Bezmezer"/>
              <w:ind w:left="0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 xml:space="preserve">Adresa </w:t>
            </w:r>
            <w:proofErr w:type="gramStart"/>
            <w:r w:rsidRPr="00387E40">
              <w:rPr>
                <w:rFonts w:ascii="Cambria" w:hAnsi="Cambria"/>
              </w:rPr>
              <w:t>bydliště</w:t>
            </w:r>
            <w:r w:rsidRPr="00387E40">
              <w:rPr>
                <w:rFonts w:ascii="Cambria" w:hAnsi="Cambria"/>
              </w:rPr>
              <w:t>:…</w:t>
            </w:r>
            <w:proofErr w:type="gramEnd"/>
            <w:r w:rsidRPr="00387E40">
              <w:rPr>
                <w:rFonts w:ascii="Cambria" w:hAnsi="Cambria"/>
              </w:rPr>
              <w:t>…………………………………………………………</w:t>
            </w:r>
            <w:r w:rsidR="001D0577" w:rsidRPr="00387E40">
              <w:rPr>
                <w:rFonts w:ascii="Cambria" w:hAnsi="Cambria"/>
              </w:rPr>
              <w:t>……………</w:t>
            </w:r>
            <w:r w:rsidRPr="00387E40">
              <w:rPr>
                <w:rFonts w:ascii="Cambria" w:hAnsi="Cambria"/>
              </w:rPr>
              <w:t xml:space="preserve"> </w:t>
            </w:r>
            <w:r w:rsidR="00387E40">
              <w:rPr>
                <w:rFonts w:ascii="Cambria" w:hAnsi="Cambria"/>
              </w:rPr>
              <w:t>…………………………..</w:t>
            </w:r>
          </w:p>
          <w:p w14:paraId="4DC3A4C0" w14:textId="77777777" w:rsidR="001D0577" w:rsidRPr="00387E40" w:rsidRDefault="001D0577" w:rsidP="001D0577">
            <w:pPr>
              <w:pStyle w:val="Bezmezer"/>
              <w:ind w:left="0"/>
              <w:rPr>
                <w:rFonts w:ascii="Cambria" w:hAnsi="Cambria"/>
              </w:rPr>
            </w:pPr>
          </w:p>
          <w:p w14:paraId="5B2315A4" w14:textId="17C889C5" w:rsidR="001D0577" w:rsidRPr="00387E40" w:rsidRDefault="000C2889" w:rsidP="001D0577">
            <w:pPr>
              <w:pStyle w:val="Bezmezer"/>
              <w:ind w:left="0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………………………………………………………………………………</w:t>
            </w:r>
            <w:r w:rsidR="001D0577" w:rsidRPr="00387E40">
              <w:rPr>
                <w:rFonts w:ascii="Cambria" w:hAnsi="Cambria"/>
              </w:rPr>
              <w:t>…………</w:t>
            </w:r>
            <w:r w:rsidR="00387E40">
              <w:rPr>
                <w:rFonts w:ascii="Cambria" w:hAnsi="Cambria"/>
              </w:rPr>
              <w:t>……………………………………</w:t>
            </w:r>
          </w:p>
          <w:p w14:paraId="36450E8A" w14:textId="57F7A466" w:rsidR="000C2889" w:rsidRPr="00387E40" w:rsidRDefault="000C2889" w:rsidP="001D0577">
            <w:pPr>
              <w:pStyle w:val="Bezmezer"/>
              <w:ind w:left="0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lastRenderedPageBreak/>
              <w:t>Počet dětí</w:t>
            </w:r>
            <w:r w:rsidRPr="00387E40">
              <w:rPr>
                <w:rFonts w:ascii="Cambria" w:hAnsi="Cambria"/>
              </w:rPr>
              <w:t>: …………………………………………………………………</w:t>
            </w:r>
            <w:r w:rsidR="001D0577" w:rsidRPr="00387E40">
              <w:rPr>
                <w:rFonts w:ascii="Cambria" w:hAnsi="Cambria"/>
              </w:rPr>
              <w:t>………………</w:t>
            </w:r>
            <w:r w:rsidR="00387E40">
              <w:rPr>
                <w:rFonts w:ascii="Cambria" w:hAnsi="Cambria"/>
              </w:rPr>
              <w:t>…………………………</w:t>
            </w:r>
          </w:p>
          <w:p w14:paraId="124B8E04" w14:textId="44D14CA8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7793E6AC" w14:textId="2B5552DA" w:rsidR="000C2889" w:rsidRPr="00387E40" w:rsidRDefault="000C2889" w:rsidP="001D0577">
            <w:pPr>
              <w:pStyle w:val="Bezmezer"/>
              <w:ind w:left="0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Počet vnoučat</w:t>
            </w:r>
            <w:r w:rsidRPr="00387E40">
              <w:rPr>
                <w:rFonts w:ascii="Cambria" w:hAnsi="Cambria"/>
              </w:rPr>
              <w:t>: ……………………………………………………………...</w:t>
            </w:r>
            <w:r w:rsidR="001D0577" w:rsidRPr="00387E40">
              <w:rPr>
                <w:rFonts w:ascii="Cambria" w:hAnsi="Cambria"/>
              </w:rPr>
              <w:t>.....................</w:t>
            </w:r>
            <w:r w:rsidR="00387E40">
              <w:rPr>
                <w:rFonts w:ascii="Cambria" w:hAnsi="Cambria"/>
              </w:rPr>
              <w:t>....................................</w:t>
            </w:r>
          </w:p>
          <w:p w14:paraId="00054FAC" w14:textId="0A7AA79C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66CE1E46" w14:textId="65CEBA8C" w:rsidR="000C2889" w:rsidRPr="00387E40" w:rsidRDefault="000C2889" w:rsidP="001D0577">
            <w:pPr>
              <w:pStyle w:val="Bezmezer"/>
              <w:ind w:left="0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Počet pravnoučat</w:t>
            </w:r>
            <w:r w:rsidRPr="00387E40">
              <w:rPr>
                <w:rFonts w:ascii="Cambria" w:hAnsi="Cambria"/>
              </w:rPr>
              <w:t>: …………………………………………………………</w:t>
            </w:r>
            <w:r w:rsidR="001D0577" w:rsidRPr="00387E40">
              <w:rPr>
                <w:rFonts w:ascii="Cambria" w:hAnsi="Cambria"/>
              </w:rPr>
              <w:t>………………</w:t>
            </w:r>
            <w:r w:rsidR="00387E40">
              <w:rPr>
                <w:rFonts w:ascii="Cambria" w:hAnsi="Cambria"/>
              </w:rPr>
              <w:t>…………………</w:t>
            </w:r>
            <w:proofErr w:type="gramStart"/>
            <w:r w:rsidR="00387E40">
              <w:rPr>
                <w:rFonts w:ascii="Cambria" w:hAnsi="Cambria"/>
              </w:rPr>
              <w:t>…….</w:t>
            </w:r>
            <w:proofErr w:type="gramEnd"/>
            <w:r w:rsidR="00387E40">
              <w:rPr>
                <w:rFonts w:ascii="Cambria" w:hAnsi="Cambria"/>
              </w:rPr>
              <w:t>.</w:t>
            </w:r>
          </w:p>
          <w:p w14:paraId="0C6C4464" w14:textId="42EE6E75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30887351" w14:textId="40B8B885" w:rsidR="000C2889" w:rsidRPr="00387E40" w:rsidRDefault="000C2889" w:rsidP="001D0577">
            <w:pPr>
              <w:pStyle w:val="Bezmezer"/>
              <w:ind w:left="0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Původní profese</w:t>
            </w:r>
            <w:r w:rsidRPr="00387E40">
              <w:rPr>
                <w:rFonts w:ascii="Cambria" w:hAnsi="Cambria"/>
              </w:rPr>
              <w:t>: …………………………………………………………...</w:t>
            </w:r>
            <w:r w:rsidR="001D0577" w:rsidRPr="00387E40">
              <w:rPr>
                <w:rFonts w:ascii="Cambria" w:hAnsi="Cambria"/>
              </w:rPr>
              <w:t>.......................</w:t>
            </w:r>
            <w:r w:rsidR="00387E40">
              <w:rPr>
                <w:rFonts w:ascii="Cambria" w:hAnsi="Cambria"/>
              </w:rPr>
              <w:t>................................</w:t>
            </w:r>
          </w:p>
          <w:p w14:paraId="7DBCACBC" w14:textId="25BACD9D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4A3B9EFC" w14:textId="1ECB20EA" w:rsidR="000C2889" w:rsidRPr="00387E40" w:rsidRDefault="000C2889" w:rsidP="001D0577">
            <w:pPr>
              <w:pStyle w:val="Bezmezer"/>
              <w:ind w:left="0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Osobní zájmy</w:t>
            </w:r>
            <w:r w:rsidRPr="00387E40">
              <w:rPr>
                <w:rFonts w:ascii="Cambria" w:hAnsi="Cambria"/>
              </w:rPr>
              <w:t>: ………………………………………………………………</w:t>
            </w:r>
            <w:r w:rsidR="001D0577" w:rsidRPr="00387E40">
              <w:rPr>
                <w:rFonts w:ascii="Cambria" w:hAnsi="Cambria"/>
              </w:rPr>
              <w:t>……………...</w:t>
            </w:r>
            <w:r w:rsidR="00387E40">
              <w:rPr>
                <w:rFonts w:ascii="Cambria" w:hAnsi="Cambria"/>
              </w:rPr>
              <w:t>....................................</w:t>
            </w:r>
          </w:p>
          <w:p w14:paraId="43FCDDF8" w14:textId="56DC4105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5AB7330F" w14:textId="161E16A8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………………………………………………………………………………</w:t>
            </w:r>
            <w:r w:rsidR="00387E40" w:rsidRPr="00387E40">
              <w:rPr>
                <w:rFonts w:ascii="Cambria" w:hAnsi="Cambria"/>
              </w:rPr>
              <w:t>……………</w:t>
            </w:r>
            <w:r w:rsidR="00387E40">
              <w:rPr>
                <w:rFonts w:ascii="Cambria" w:hAnsi="Cambria"/>
              </w:rPr>
              <w:t>………………………………..</w:t>
            </w:r>
          </w:p>
          <w:p w14:paraId="6C4EF898" w14:textId="40CD9140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2CA3D143" w14:textId="3E7DAA64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Charakteristika babičky</w:t>
            </w:r>
            <w:r w:rsidR="0098031E" w:rsidRPr="00387E40">
              <w:rPr>
                <w:rFonts w:ascii="Cambria" w:hAnsi="Cambria"/>
              </w:rPr>
              <w:t>: ……………………………………………………</w:t>
            </w:r>
            <w:r w:rsidR="00387E40" w:rsidRPr="00387E40">
              <w:rPr>
                <w:rFonts w:ascii="Cambria" w:hAnsi="Cambria"/>
              </w:rPr>
              <w:t>……………</w:t>
            </w:r>
            <w:r w:rsidR="00387E40">
              <w:rPr>
                <w:rFonts w:ascii="Cambria" w:hAnsi="Cambria"/>
              </w:rPr>
              <w:t>…………………….</w:t>
            </w:r>
          </w:p>
          <w:p w14:paraId="2E950F44" w14:textId="277765B7" w:rsidR="0098031E" w:rsidRPr="00387E40" w:rsidRDefault="0098031E" w:rsidP="008E5EF8">
            <w:pPr>
              <w:pStyle w:val="Bezmezer"/>
              <w:rPr>
                <w:rFonts w:ascii="Cambria" w:hAnsi="Cambria"/>
              </w:rPr>
            </w:pPr>
          </w:p>
          <w:p w14:paraId="2A85F84C" w14:textId="3E4263C4" w:rsidR="0098031E" w:rsidRPr="00387E40" w:rsidRDefault="0098031E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………………………………………………………………………………</w:t>
            </w:r>
            <w:r w:rsidR="00387E40" w:rsidRPr="00387E40">
              <w:rPr>
                <w:rFonts w:ascii="Cambria" w:hAnsi="Cambria"/>
              </w:rPr>
              <w:t>……………</w:t>
            </w:r>
            <w:r w:rsidR="00387E40">
              <w:rPr>
                <w:rFonts w:ascii="Cambria" w:hAnsi="Cambria"/>
              </w:rPr>
              <w:t>………………………………..</w:t>
            </w:r>
          </w:p>
          <w:p w14:paraId="136D208E" w14:textId="5C869D9C" w:rsidR="0098031E" w:rsidRPr="00387E40" w:rsidRDefault="0098031E" w:rsidP="008E5EF8">
            <w:pPr>
              <w:pStyle w:val="Bezmezer"/>
              <w:rPr>
                <w:rFonts w:ascii="Cambria" w:hAnsi="Cambria"/>
              </w:rPr>
            </w:pPr>
          </w:p>
          <w:p w14:paraId="33594217" w14:textId="6D1E5945" w:rsidR="0098031E" w:rsidRPr="00387E40" w:rsidRDefault="0098031E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………………………………………………………………………………</w:t>
            </w:r>
            <w:r w:rsidR="00387E40" w:rsidRPr="00387E40">
              <w:rPr>
                <w:rFonts w:ascii="Cambria" w:hAnsi="Cambria"/>
              </w:rPr>
              <w:t>……………</w:t>
            </w:r>
            <w:r w:rsidR="00387E40">
              <w:rPr>
                <w:rFonts w:ascii="Cambria" w:hAnsi="Cambria"/>
              </w:rPr>
              <w:t>………………………………..</w:t>
            </w:r>
          </w:p>
          <w:p w14:paraId="239FBC80" w14:textId="64DC5579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420F4714" w14:textId="57AE9838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Jakou jste do soutěže zvolila disciplínu</w:t>
            </w:r>
            <w:r w:rsidR="0098031E" w:rsidRPr="00387E40">
              <w:rPr>
                <w:rFonts w:ascii="Cambria" w:hAnsi="Cambria"/>
              </w:rPr>
              <w:t>: …………………………………</w:t>
            </w:r>
            <w:r w:rsidR="00387E40" w:rsidRPr="00387E40">
              <w:rPr>
                <w:rFonts w:ascii="Cambria" w:hAnsi="Cambria"/>
              </w:rPr>
              <w:t>……………</w:t>
            </w:r>
            <w:r w:rsidR="00387E40">
              <w:rPr>
                <w:rFonts w:ascii="Cambria" w:hAnsi="Cambria"/>
              </w:rPr>
              <w:t>…………………</w:t>
            </w:r>
          </w:p>
          <w:p w14:paraId="4E1B03A9" w14:textId="7D68401C" w:rsidR="0098031E" w:rsidRPr="00387E40" w:rsidRDefault="0098031E" w:rsidP="008E5EF8">
            <w:pPr>
              <w:pStyle w:val="Bezmezer"/>
              <w:rPr>
                <w:rFonts w:ascii="Cambria" w:hAnsi="Cambria"/>
              </w:rPr>
            </w:pPr>
          </w:p>
          <w:p w14:paraId="23706A95" w14:textId="6963786A" w:rsidR="0098031E" w:rsidRPr="00387E40" w:rsidRDefault="0098031E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………………………………………………………………………………</w:t>
            </w:r>
            <w:r w:rsidR="00387E40" w:rsidRPr="00387E40">
              <w:rPr>
                <w:rFonts w:ascii="Cambria" w:hAnsi="Cambria"/>
              </w:rPr>
              <w:t>……………</w:t>
            </w:r>
            <w:r w:rsidR="00387E40">
              <w:rPr>
                <w:rFonts w:ascii="Cambria" w:hAnsi="Cambria"/>
              </w:rPr>
              <w:t>………………………………...</w:t>
            </w:r>
          </w:p>
          <w:p w14:paraId="5F26962B" w14:textId="7942CE5D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665BC988" w14:textId="4ED64D72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Tel. kontakt babičky nebo osoby, která nominaci podávala</w:t>
            </w:r>
            <w:r w:rsidR="0098031E" w:rsidRPr="00387E40">
              <w:rPr>
                <w:rFonts w:ascii="Cambria" w:hAnsi="Cambria"/>
              </w:rPr>
              <w:t>:</w:t>
            </w:r>
          </w:p>
          <w:p w14:paraId="0E65FAB0" w14:textId="794EF778" w:rsidR="0098031E" w:rsidRPr="00387E40" w:rsidRDefault="0098031E" w:rsidP="008E5EF8">
            <w:pPr>
              <w:pStyle w:val="Bezmezer"/>
              <w:rPr>
                <w:rFonts w:ascii="Cambria" w:hAnsi="Cambria"/>
              </w:rPr>
            </w:pPr>
          </w:p>
          <w:p w14:paraId="6578A603" w14:textId="2F98684C" w:rsidR="0098031E" w:rsidRPr="00387E40" w:rsidRDefault="0098031E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………………………………………………………………………………</w:t>
            </w:r>
            <w:r w:rsidR="00387E40" w:rsidRPr="00387E40">
              <w:rPr>
                <w:rFonts w:ascii="Cambria" w:hAnsi="Cambria"/>
              </w:rPr>
              <w:t>……………</w:t>
            </w:r>
            <w:r w:rsidR="00387E40">
              <w:rPr>
                <w:rFonts w:ascii="Cambria" w:hAnsi="Cambria"/>
              </w:rPr>
              <w:t>………………………………..</w:t>
            </w:r>
          </w:p>
          <w:p w14:paraId="6A4F6568" w14:textId="00FF39D9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</w:p>
          <w:p w14:paraId="6827351B" w14:textId="751506BD" w:rsidR="00387E40" w:rsidRPr="00387E40" w:rsidRDefault="000C2889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>E-mail</w:t>
            </w:r>
            <w:r w:rsidR="00387E40" w:rsidRPr="00387E40">
              <w:rPr>
                <w:rFonts w:ascii="Cambria" w:hAnsi="Cambria"/>
              </w:rPr>
              <w:t>: ……………………………………………………………………………………...</w:t>
            </w:r>
            <w:r w:rsidR="00387E40">
              <w:rPr>
                <w:rFonts w:ascii="Cambria" w:hAnsi="Cambria"/>
              </w:rPr>
              <w:t>.......................................</w:t>
            </w:r>
          </w:p>
          <w:p w14:paraId="38D6E175" w14:textId="77777777" w:rsidR="00387E40" w:rsidRPr="00387E40" w:rsidRDefault="00387E40" w:rsidP="008E5EF8">
            <w:pPr>
              <w:pStyle w:val="Bezmezer"/>
              <w:rPr>
                <w:rFonts w:ascii="Cambria" w:hAnsi="Cambria"/>
              </w:rPr>
            </w:pPr>
          </w:p>
          <w:p w14:paraId="5CF6EB7D" w14:textId="77777777" w:rsidR="00387E40" w:rsidRPr="00387E40" w:rsidRDefault="00387E40" w:rsidP="008E5EF8">
            <w:pPr>
              <w:pStyle w:val="Bezmezer"/>
              <w:rPr>
                <w:rFonts w:ascii="Cambria" w:hAnsi="Cambria"/>
              </w:rPr>
            </w:pPr>
          </w:p>
          <w:p w14:paraId="22EAAB1C" w14:textId="571ADEC3" w:rsidR="000C2889" w:rsidRPr="00387E40" w:rsidRDefault="000C2889" w:rsidP="008E5EF8">
            <w:pPr>
              <w:pStyle w:val="Bezmezer"/>
              <w:rPr>
                <w:rFonts w:ascii="Cambria" w:hAnsi="Cambria"/>
              </w:rPr>
            </w:pPr>
            <w:r w:rsidRPr="00387E40">
              <w:rPr>
                <w:rFonts w:ascii="Cambria" w:hAnsi="Cambria"/>
              </w:rPr>
              <w:t xml:space="preserve">Potvrzuji, že údaje zde uvedené jsou </w:t>
            </w:r>
            <w:proofErr w:type="gramStart"/>
            <w:r w:rsidRPr="00387E40">
              <w:rPr>
                <w:rFonts w:ascii="Cambria" w:hAnsi="Cambria"/>
              </w:rPr>
              <w:t>pravdivé</w:t>
            </w:r>
            <w:r w:rsidR="00387E40" w:rsidRPr="00387E40">
              <w:rPr>
                <w:rFonts w:ascii="Cambria" w:hAnsi="Cambria"/>
              </w:rPr>
              <w:t xml:space="preserve">:   </w:t>
            </w:r>
            <w:proofErr w:type="gramEnd"/>
            <w:r w:rsidR="00387E40" w:rsidRPr="00387E40">
              <w:rPr>
                <w:rFonts w:ascii="Cambria" w:hAnsi="Cambria"/>
              </w:rPr>
              <w:t xml:space="preserve">                ANO                    NE</w:t>
            </w:r>
          </w:p>
          <w:p w14:paraId="36C3CDD9" w14:textId="5A5ADDB9" w:rsidR="00897FB4" w:rsidRPr="00387E40" w:rsidRDefault="00897FB4" w:rsidP="008E5EF8">
            <w:pPr>
              <w:pStyle w:val="Bezmezer"/>
              <w:rPr>
                <w:rFonts w:ascii="Cambria" w:hAnsi="Cambria"/>
              </w:rPr>
            </w:pPr>
          </w:p>
        </w:tc>
      </w:tr>
    </w:tbl>
    <w:tbl>
      <w:tblPr>
        <w:tblW w:w="9062" w:type="dxa"/>
        <w:jc w:val="center"/>
        <w:tblLayout w:type="fixed"/>
        <w:tblLook w:val="04A0" w:firstRow="1" w:lastRow="0" w:firstColumn="1" w:lastColumn="0" w:noHBand="0" w:noVBand="1"/>
        <w:tblDescription w:val="Tabulka rozložení letáku události"/>
      </w:tblPr>
      <w:tblGrid>
        <w:gridCol w:w="9062"/>
      </w:tblGrid>
      <w:tr w:rsidR="00897FB4" w:rsidRPr="00387E40" w14:paraId="50BC9DD8" w14:textId="77777777" w:rsidTr="002920C1">
        <w:trPr>
          <w:trHeight w:hRule="exact" w:val="751"/>
          <w:jc w:val="center"/>
        </w:trPr>
        <w:tc>
          <w:tcPr>
            <w:tcW w:w="9062" w:type="dxa"/>
            <w:shd w:val="clear" w:color="auto" w:fill="F7F3E2" w:themeFill="background2"/>
            <w:vAlign w:val="center"/>
          </w:tcPr>
          <w:p w14:paraId="33AB6133" w14:textId="1285F059" w:rsidR="00897FB4" w:rsidRPr="00387E40" w:rsidRDefault="00897FB4" w:rsidP="00526A5D">
            <w:pPr>
              <w:pStyle w:val="Kontaktninformace"/>
              <w:rPr>
                <w:rFonts w:ascii="Cambria" w:hAnsi="Cambria"/>
              </w:rPr>
            </w:pPr>
          </w:p>
        </w:tc>
      </w:tr>
    </w:tbl>
    <w:p w14:paraId="6F0049C6" w14:textId="77777777" w:rsidR="002A068F" w:rsidRDefault="002A068F" w:rsidP="00A95506">
      <w:pPr>
        <w:pStyle w:val="Bezmezer"/>
      </w:pPr>
    </w:p>
    <w:sectPr w:rsidR="002A068F" w:rsidSect="008E5EF8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22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6B1AA" w14:textId="77777777" w:rsidR="00526A5D" w:rsidRDefault="00526A5D" w:rsidP="0068245E">
      <w:pPr>
        <w:spacing w:after="0" w:line="240" w:lineRule="auto"/>
      </w:pPr>
      <w:r>
        <w:separator/>
      </w:r>
    </w:p>
  </w:endnote>
  <w:endnote w:type="continuationSeparator" w:id="0">
    <w:p w14:paraId="48923858" w14:textId="77777777" w:rsidR="00526A5D" w:rsidRDefault="00526A5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4ACC" w14:textId="675A448B" w:rsidR="009124DD" w:rsidRDefault="009124D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B16C1" w14:textId="77777777" w:rsidR="00526A5D" w:rsidRDefault="00526A5D" w:rsidP="0068245E">
      <w:pPr>
        <w:spacing w:after="0" w:line="240" w:lineRule="auto"/>
      </w:pPr>
      <w:r>
        <w:separator/>
      </w:r>
    </w:p>
  </w:footnote>
  <w:footnote w:type="continuationSeparator" w:id="0">
    <w:p w14:paraId="31038101" w14:textId="77777777" w:rsidR="00526A5D" w:rsidRDefault="00526A5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01F41" w14:textId="1BC2C131" w:rsidR="002A068F" w:rsidRDefault="002A068F">
    <w:pPr>
      <w:pStyle w:val="Zhlav"/>
    </w:pPr>
    <w:r>
      <w:rPr>
        <w:noProof/>
        <w:lang w:bidi="cs-CZ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012901A" wp14:editId="242A046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ámeček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D872D1B" id="Rámeček 2" o:spid="_x0000_s1026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8E5EF8">
      <w:rPr>
        <w:noProof/>
      </w:rPr>
      <w:drawing>
        <wp:inline distT="0" distB="0" distL="0" distR="0" wp14:anchorId="69BE09A7" wp14:editId="53A7325C">
          <wp:extent cx="3852823" cy="2594758"/>
          <wp:effectExtent l="0" t="0" r="0" b="0"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4662" cy="2629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D85F3" w14:textId="77777777" w:rsidR="009124DD" w:rsidRDefault="00897FB4">
    <w:pPr>
      <w:pStyle w:val="Zhlav"/>
    </w:pPr>
    <w:r>
      <w:rPr>
        <w:noProof/>
        <w:lang w:bidi="cs-CZ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43E3DA9" wp14:editId="32D02F0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ámeček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0B618BC" id="Rámeček 25" o:spid="_x0000_s1026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bidi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7A9B11A" wp14:editId="43FC392B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Skupin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Obrázek 27" descr="Kaštanově červené květiny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Obrázek 29" descr="Okvětní lístky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Volný tvar 31" descr="Okvětní lístky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Volný tvar 32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Volný tvar 33" descr="Okvětní lístky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Volný tvar 34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Volný tvar 35" descr="Okvětní lístky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Volný tvar 36" descr="Okvětní lístky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Volný tvar 37" descr="Okvětní lístky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Volný tvar 38" descr="Okvětní lístky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Volný tvar 39" descr="Okvětní lístky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Volný tvar 40" descr="Okvětní lístky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Volný tvar 41" descr="Okvětní lístky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Volný tvar 42" descr="Okvětní lístky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Volný tvar 43" descr="Okvětní lístky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199BF1" id="Skupina 1" o:spid="_x0000_s1026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7" o:spid="_x0000_s1027" type="#_x0000_t75" alt="Kaštanově červené květiny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Kaštanově červené květiny" croptop="11340f" cropbottom="16322f" cropleft="5137f"/>
              </v:shape>
              <v:shape id="Obrázek 29" o:spid="_x0000_s1028" type="#_x0000_t75" alt="Okvětní lístky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Okvětní lístky" croptop="11131f" cropbottom="16412f" cropleft="11563f" cropright="8752f"/>
              </v:shape>
              <v:shape id="Volný tvar 31" o:spid="_x0000_s1029" alt="Okvětní lístky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Volný tvar 32" o:spid="_x0000_s1030" alt="Okvětní lístky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Volný tvar 33" o:spid="_x0000_s1031" alt="Okvětní lístky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Volný tvar 34" o:spid="_x0000_s1032" alt="Okvětní lístky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Volný tvar 35" o:spid="_x0000_s1033" alt="Okvětní lístky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Volný tvar 36" o:spid="_x0000_s1034" alt="Okvětní lístky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Volný tvar 37" o:spid="_x0000_s1035" alt="Okvětní lístky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Volný tvar 38" o:spid="_x0000_s1036" alt="Okvětní lístky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Volný tvar 39" o:spid="_x0000_s1037" alt="Okvětní lístky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Volný tvar 40" o:spid="_x0000_s1038" alt="Okvětní lístky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Volný tvar 41" o:spid="_x0000_s1039" alt="Okvětní lístky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Volný tvar 42" o:spid="_x0000_s1040" alt="Okvětní lístky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Volný tvar 43" o:spid="_x0000_s1041" alt="Okvětní lístky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45368429">
    <w:abstractNumId w:val="11"/>
  </w:num>
  <w:num w:numId="2" w16cid:durableId="1314214510">
    <w:abstractNumId w:val="12"/>
  </w:num>
  <w:num w:numId="3" w16cid:durableId="575750225">
    <w:abstractNumId w:val="10"/>
  </w:num>
  <w:num w:numId="4" w16cid:durableId="80874100">
    <w:abstractNumId w:val="9"/>
  </w:num>
  <w:num w:numId="5" w16cid:durableId="1018196275">
    <w:abstractNumId w:val="7"/>
  </w:num>
  <w:num w:numId="6" w16cid:durableId="35087100">
    <w:abstractNumId w:val="6"/>
  </w:num>
  <w:num w:numId="7" w16cid:durableId="1459758979">
    <w:abstractNumId w:val="5"/>
  </w:num>
  <w:num w:numId="8" w16cid:durableId="1713529638">
    <w:abstractNumId w:val="4"/>
  </w:num>
  <w:num w:numId="9" w16cid:durableId="1243030263">
    <w:abstractNumId w:val="8"/>
  </w:num>
  <w:num w:numId="10" w16cid:durableId="697197722">
    <w:abstractNumId w:val="3"/>
  </w:num>
  <w:num w:numId="11" w16cid:durableId="482821781">
    <w:abstractNumId w:val="2"/>
  </w:num>
  <w:num w:numId="12" w16cid:durableId="146942857">
    <w:abstractNumId w:val="1"/>
  </w:num>
  <w:num w:numId="13" w16cid:durableId="615065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A5D"/>
    <w:rsid w:val="00024DE6"/>
    <w:rsid w:val="000C2889"/>
    <w:rsid w:val="000E33EA"/>
    <w:rsid w:val="001570B2"/>
    <w:rsid w:val="001624C3"/>
    <w:rsid w:val="001D0577"/>
    <w:rsid w:val="00220400"/>
    <w:rsid w:val="0025250E"/>
    <w:rsid w:val="002733AA"/>
    <w:rsid w:val="002920C1"/>
    <w:rsid w:val="002A068F"/>
    <w:rsid w:val="00387E40"/>
    <w:rsid w:val="004611DB"/>
    <w:rsid w:val="00526A5D"/>
    <w:rsid w:val="005554E6"/>
    <w:rsid w:val="005D2D39"/>
    <w:rsid w:val="0068245E"/>
    <w:rsid w:val="0069500E"/>
    <w:rsid w:val="00713F12"/>
    <w:rsid w:val="007A4EDB"/>
    <w:rsid w:val="00834305"/>
    <w:rsid w:val="00897FB4"/>
    <w:rsid w:val="008E5EF8"/>
    <w:rsid w:val="009124DD"/>
    <w:rsid w:val="0094423C"/>
    <w:rsid w:val="0098031E"/>
    <w:rsid w:val="009A1450"/>
    <w:rsid w:val="00A95506"/>
    <w:rsid w:val="00A97492"/>
    <w:rsid w:val="00AB123B"/>
    <w:rsid w:val="00AC5DF2"/>
    <w:rsid w:val="00B168F9"/>
    <w:rsid w:val="00C1491A"/>
    <w:rsid w:val="00C67FD5"/>
    <w:rsid w:val="00C93A32"/>
    <w:rsid w:val="00CE754C"/>
    <w:rsid w:val="00CF207A"/>
    <w:rsid w:val="00D529A9"/>
    <w:rsid w:val="00DD7B1B"/>
    <w:rsid w:val="00E402F3"/>
    <w:rsid w:val="00E43EFE"/>
    <w:rsid w:val="00ED2172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0A9B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cs-CZ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29A9"/>
  </w:style>
  <w:style w:type="paragraph" w:styleId="Nadpis1">
    <w:name w:val="heading 1"/>
    <w:basedOn w:val="Normln"/>
    <w:next w:val="Normln"/>
    <w:link w:val="Nadpis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F207A"/>
    <w:rPr>
      <w:color w:val="595959" w:themeColor="text1" w:themeTint="A6"/>
    </w:rPr>
  </w:style>
  <w:style w:type="paragraph" w:styleId="Podnadpis">
    <w:name w:val="Subtitle"/>
    <w:basedOn w:val="Normln"/>
    <w:link w:val="Podnadpis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PodnadpisChar">
    <w:name w:val="Podnadpis Char"/>
    <w:basedOn w:val="Standardnpsmoodstavce"/>
    <w:link w:val="Podnadpis"/>
    <w:uiPriority w:val="1"/>
    <w:rsid w:val="009124DD"/>
    <w:rPr>
      <w:caps/>
      <w:sz w:val="52"/>
    </w:rPr>
  </w:style>
  <w:style w:type="paragraph" w:styleId="Nzev">
    <w:name w:val="Title"/>
    <w:basedOn w:val="Normln"/>
    <w:link w:val="Nzev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NzevChar">
    <w:name w:val="Název Char"/>
    <w:basedOn w:val="Standardnpsmoodstavce"/>
    <w:link w:val="Nzev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um">
    <w:name w:val="Date"/>
    <w:basedOn w:val="Normln"/>
    <w:link w:val="Datum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umChar">
    <w:name w:val="Datum Char"/>
    <w:basedOn w:val="Standardnpsmoodstavce"/>
    <w:link w:val="Datum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ln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ln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Zhlav">
    <w:name w:val="header"/>
    <w:basedOn w:val="Normln"/>
    <w:link w:val="ZhlavChar"/>
    <w:uiPriority w:val="99"/>
    <w:unhideWhenUsed/>
    <w:rsid w:val="001570B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70B2"/>
  </w:style>
  <w:style w:type="paragraph" w:styleId="Zpat">
    <w:name w:val="footer"/>
    <w:basedOn w:val="Normln"/>
    <w:link w:val="ZpatChar"/>
    <w:uiPriority w:val="99"/>
    <w:unhideWhenUsed/>
    <w:rsid w:val="00E43EFE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3EFE"/>
  </w:style>
  <w:style w:type="character" w:customStyle="1" w:styleId="Nadpis1Char">
    <w:name w:val="Nadpis 1 Char"/>
    <w:basedOn w:val="Standardnpsmoodstavce"/>
    <w:link w:val="Nadpis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CF207A"/>
    <w:rPr>
      <w:i/>
      <w:iCs/>
      <w:color w:val="386065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F207A"/>
    <w:pPr>
      <w:outlineLvl w:val="9"/>
    </w:pPr>
  </w:style>
  <w:style w:type="paragraph" w:styleId="Textvbloku">
    <w:name w:val="Block Text"/>
    <w:basedOn w:val="Normln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textovodkaz">
    <w:name w:val="Hyperlink"/>
    <w:basedOn w:val="Standardnpsmoodstavce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Mkatabulky">
    <w:name w:val="Table Grid"/>
    <w:basedOn w:val="Normlntabulka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2">
    <w:name w:val="Grid Table 4 Accent 2"/>
    <w:basedOn w:val="Normlntabulka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Bezmezer">
    <w:name w:val="No Spacing"/>
    <w:uiPriority w:val="98"/>
    <w:qFormat/>
    <w:rsid w:val="00A95506"/>
    <w:pPr>
      <w:spacing w:after="0" w:line="240" w:lineRule="auto"/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AB123B"/>
    <w:rPr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B123B"/>
    <w:rPr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B123B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123B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12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123B"/>
    <w:rPr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123B"/>
    <w:rPr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123B"/>
    <w:rPr>
      <w:sz w:val="22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B123B"/>
    <w:rPr>
      <w:rFonts w:ascii="Consolas" w:hAnsi="Consolas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AB123B"/>
    <w:rPr>
      <w:rFonts w:ascii="Consolas" w:hAnsi="Consolas"/>
      <w:sz w:val="22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SCRL\AppData\Roaming\Microsoft\Templates\Let&#225;k%20jarn&#237;%20akce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jarní akce</Template>
  <TotalTime>0</TotalTime>
  <Pages>2</Pages>
  <Words>276</Words>
  <Characters>1634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2022-06-21T08:15:00Z</dcterms:created>
  <dcterms:modified xsi:type="dcterms:W3CDTF">2022-06-21T08:47:00Z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